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ms-word.document.macroEnabled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100" w:beforeAutospacing="1" w:after="100" w:afterAutospacing="1"/>
        <w:ind w:firstLine="1448" w:firstLineChars="329"/>
        <w:rPr>
          <w:rFonts w:ascii="华文中宋" w:hAnsi="华文中宋" w:eastAsia="华文中宋"/>
          <w:b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ascii="华文中宋" w:hAnsi="华文中宋" w:eastAsia="华文中宋"/>
          <w:b/>
          <w:color w:val="000000"/>
          <w:sz w:val="44"/>
          <w:szCs w:val="44"/>
        </w:rPr>
        <w:t>矿业权评估项目基本信息表</w:t>
      </w:r>
    </w:p>
    <w:p>
      <w:pPr>
        <w:spacing w:line="160" w:lineRule="atLeast"/>
        <w:ind w:firstLine="2835" w:firstLineChars="1350"/>
        <w:jc w:val="right"/>
        <w:rPr>
          <w:rFonts w:ascii="仿宋_GB2312" w:eastAsia="仿宋_GB2312"/>
        </w:rPr>
      </w:pPr>
      <w:r>
        <w:rPr>
          <w:rFonts w:ascii="仿宋_GB2312" w:eastAsia="仿宋_GB2312"/>
        </w:rPr>
        <w:t xml:space="preserve"> </w:t>
      </w:r>
    </w:p>
    <w:tbl>
      <w:tblPr>
        <w:tblStyle w:val="6"/>
        <w:tblW w:w="84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548"/>
        <w:gridCol w:w="4860"/>
        <w:gridCol w:w="2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7" w:hRule="atLeast"/>
        </w:trPr>
        <w:tc>
          <w:tcPr>
            <w:tcW w:w="1548" w:type="dxa"/>
            <w:vAlign w:val="top"/>
          </w:tcPr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项目编号</w:t>
            </w:r>
          </w:p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860" w:type="dxa"/>
            <w:vAlign w:val="top"/>
          </w:tcPr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目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名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称</w:t>
            </w:r>
          </w:p>
        </w:tc>
        <w:tc>
          <w:tcPr>
            <w:tcW w:w="2016" w:type="dxa"/>
            <w:vAlign w:val="top"/>
          </w:tcPr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160" w:lineRule="atLeas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9" w:hRule="atLeast"/>
        </w:trPr>
        <w:tc>
          <w:tcPr>
            <w:tcW w:w="1548" w:type="dxa"/>
            <w:vAlign w:val="center"/>
          </w:tcPr>
          <w:p>
            <w:pPr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/>
                <w:sz w:val="30"/>
                <w:szCs w:val="30"/>
              </w:rPr>
              <w:t>1</w:t>
            </w:r>
          </w:p>
        </w:tc>
        <w:tc>
          <w:tcPr>
            <w:tcW w:w="4860" w:type="dxa"/>
            <w:vAlign w:val="center"/>
          </w:tcPr>
          <w:p>
            <w:pPr>
              <w:ind w:left="1798" w:leftChars="142" w:hanging="1500" w:hangingChars="50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芷江锰业有限责任公司莫家溪</w:t>
            </w:r>
          </w:p>
          <w:p>
            <w:pPr>
              <w:ind w:left="1793" w:leftChars="854" w:firstLine="150" w:firstLineChars="5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锰矿</w:t>
            </w:r>
          </w:p>
        </w:tc>
        <w:tc>
          <w:tcPr>
            <w:tcW w:w="2016" w:type="dxa"/>
            <w:vAlign w:val="center"/>
          </w:tcPr>
          <w:p>
            <w:pPr>
              <w:ind w:firstLine="150" w:firstLineChars="50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/>
                <w:sz w:val="30"/>
                <w:szCs w:val="30"/>
              </w:rPr>
              <w:t>13707459469</w:t>
            </w:r>
          </w:p>
        </w:tc>
      </w:tr>
    </w:tbl>
    <w:p>
      <w:pPr>
        <w:spacing w:line="160" w:lineRule="atLeas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br/>
      </w:r>
      <w:r>
        <w:rPr>
          <w:rFonts w:ascii="仿宋_GB2312" w:eastAsia="仿宋_GB2312"/>
          <w:sz w:val="30"/>
          <w:szCs w:val="30"/>
        </w:rPr>
        <w:br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华文中宋">
    <w:altName w:val="微软雅黑"/>
    <w:panose1 w:val="00000000000000000000"/>
    <w:charset w:val="86"/>
    <w:family w:val="auto"/>
    <w:pitch w:val="default"/>
    <w:sig w:usb0="00000287" w:usb1="080E0000" w:usb2="00000010" w:usb3="00000000" w:csb0="0004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FC324C"/>
    <w:rsid w:val="00004195"/>
    <w:rsid w:val="00004B9E"/>
    <w:rsid w:val="00010712"/>
    <w:rsid w:val="00010E88"/>
    <w:rsid w:val="00012449"/>
    <w:rsid w:val="000133E3"/>
    <w:rsid w:val="0001623A"/>
    <w:rsid w:val="00020317"/>
    <w:rsid w:val="000207E2"/>
    <w:rsid w:val="00020D45"/>
    <w:rsid w:val="00021224"/>
    <w:rsid w:val="00022BA0"/>
    <w:rsid w:val="00025907"/>
    <w:rsid w:val="00026FC7"/>
    <w:rsid w:val="00027832"/>
    <w:rsid w:val="00032889"/>
    <w:rsid w:val="0003489A"/>
    <w:rsid w:val="000372DF"/>
    <w:rsid w:val="00042B08"/>
    <w:rsid w:val="00043295"/>
    <w:rsid w:val="00044C69"/>
    <w:rsid w:val="00045362"/>
    <w:rsid w:val="000457D4"/>
    <w:rsid w:val="00045F67"/>
    <w:rsid w:val="00053E23"/>
    <w:rsid w:val="00060134"/>
    <w:rsid w:val="0006138F"/>
    <w:rsid w:val="000620D4"/>
    <w:rsid w:val="00064612"/>
    <w:rsid w:val="00065189"/>
    <w:rsid w:val="0007210F"/>
    <w:rsid w:val="00073BA8"/>
    <w:rsid w:val="000776AD"/>
    <w:rsid w:val="00077BA5"/>
    <w:rsid w:val="000810D7"/>
    <w:rsid w:val="0008202E"/>
    <w:rsid w:val="000847CE"/>
    <w:rsid w:val="00084FD5"/>
    <w:rsid w:val="00087728"/>
    <w:rsid w:val="00087D69"/>
    <w:rsid w:val="00092B4F"/>
    <w:rsid w:val="00092E08"/>
    <w:rsid w:val="000957FE"/>
    <w:rsid w:val="000A2D23"/>
    <w:rsid w:val="000A2D86"/>
    <w:rsid w:val="000A3993"/>
    <w:rsid w:val="000A42AE"/>
    <w:rsid w:val="000A4A2F"/>
    <w:rsid w:val="000B1C31"/>
    <w:rsid w:val="000B408D"/>
    <w:rsid w:val="000B5401"/>
    <w:rsid w:val="000B635C"/>
    <w:rsid w:val="000B7E1B"/>
    <w:rsid w:val="000C362F"/>
    <w:rsid w:val="000C3F37"/>
    <w:rsid w:val="000C521F"/>
    <w:rsid w:val="000D09C6"/>
    <w:rsid w:val="000D1730"/>
    <w:rsid w:val="000D1CB7"/>
    <w:rsid w:val="000D269F"/>
    <w:rsid w:val="000D2BD8"/>
    <w:rsid w:val="000D3851"/>
    <w:rsid w:val="000D4BB8"/>
    <w:rsid w:val="000D55BE"/>
    <w:rsid w:val="000D6061"/>
    <w:rsid w:val="000D64E3"/>
    <w:rsid w:val="000E0561"/>
    <w:rsid w:val="000E0A56"/>
    <w:rsid w:val="000E571E"/>
    <w:rsid w:val="000F1BD5"/>
    <w:rsid w:val="000F1FEA"/>
    <w:rsid w:val="000F25C1"/>
    <w:rsid w:val="000F70F3"/>
    <w:rsid w:val="000F7C18"/>
    <w:rsid w:val="000F7CA4"/>
    <w:rsid w:val="00101236"/>
    <w:rsid w:val="00103388"/>
    <w:rsid w:val="00104E66"/>
    <w:rsid w:val="0010536A"/>
    <w:rsid w:val="00106FE7"/>
    <w:rsid w:val="001074A5"/>
    <w:rsid w:val="00107793"/>
    <w:rsid w:val="00110807"/>
    <w:rsid w:val="00111339"/>
    <w:rsid w:val="00112264"/>
    <w:rsid w:val="00112DE9"/>
    <w:rsid w:val="00116321"/>
    <w:rsid w:val="00120E86"/>
    <w:rsid w:val="00122A16"/>
    <w:rsid w:val="00122C10"/>
    <w:rsid w:val="00122C17"/>
    <w:rsid w:val="00125A49"/>
    <w:rsid w:val="00125C54"/>
    <w:rsid w:val="001265E3"/>
    <w:rsid w:val="00127808"/>
    <w:rsid w:val="001279A5"/>
    <w:rsid w:val="00132718"/>
    <w:rsid w:val="00133E74"/>
    <w:rsid w:val="00135CFA"/>
    <w:rsid w:val="001373AE"/>
    <w:rsid w:val="00140A58"/>
    <w:rsid w:val="001439A5"/>
    <w:rsid w:val="00144155"/>
    <w:rsid w:val="0014470E"/>
    <w:rsid w:val="001451C7"/>
    <w:rsid w:val="00146067"/>
    <w:rsid w:val="00146A94"/>
    <w:rsid w:val="001533A8"/>
    <w:rsid w:val="00156B92"/>
    <w:rsid w:val="0015722D"/>
    <w:rsid w:val="0015777D"/>
    <w:rsid w:val="00161EE3"/>
    <w:rsid w:val="0016461B"/>
    <w:rsid w:val="00171541"/>
    <w:rsid w:val="00171565"/>
    <w:rsid w:val="00175241"/>
    <w:rsid w:val="0018185B"/>
    <w:rsid w:val="001834A9"/>
    <w:rsid w:val="0018468A"/>
    <w:rsid w:val="00184C71"/>
    <w:rsid w:val="00186545"/>
    <w:rsid w:val="00187EB5"/>
    <w:rsid w:val="00190A87"/>
    <w:rsid w:val="00191583"/>
    <w:rsid w:val="00191BA8"/>
    <w:rsid w:val="00192CE7"/>
    <w:rsid w:val="0019435C"/>
    <w:rsid w:val="001974BD"/>
    <w:rsid w:val="001A03FB"/>
    <w:rsid w:val="001A13A9"/>
    <w:rsid w:val="001A2EB6"/>
    <w:rsid w:val="001A50BB"/>
    <w:rsid w:val="001A55A0"/>
    <w:rsid w:val="001B06CA"/>
    <w:rsid w:val="001B47FC"/>
    <w:rsid w:val="001C0EBA"/>
    <w:rsid w:val="001C1B8E"/>
    <w:rsid w:val="001C23D0"/>
    <w:rsid w:val="001C2B78"/>
    <w:rsid w:val="001C7AA4"/>
    <w:rsid w:val="001D1AEC"/>
    <w:rsid w:val="001D21E1"/>
    <w:rsid w:val="001D27AC"/>
    <w:rsid w:val="001D47E6"/>
    <w:rsid w:val="001D6BF6"/>
    <w:rsid w:val="001D7FE0"/>
    <w:rsid w:val="001E0A8C"/>
    <w:rsid w:val="001E0AC0"/>
    <w:rsid w:val="001E11B8"/>
    <w:rsid w:val="001E3821"/>
    <w:rsid w:val="001E52D8"/>
    <w:rsid w:val="001E6C86"/>
    <w:rsid w:val="001E6D1B"/>
    <w:rsid w:val="001F0F6C"/>
    <w:rsid w:val="001F2E95"/>
    <w:rsid w:val="001F43F6"/>
    <w:rsid w:val="001F467E"/>
    <w:rsid w:val="001F4DD5"/>
    <w:rsid w:val="001F4DF7"/>
    <w:rsid w:val="001F514D"/>
    <w:rsid w:val="001F638A"/>
    <w:rsid w:val="001F661E"/>
    <w:rsid w:val="002037C4"/>
    <w:rsid w:val="00203D76"/>
    <w:rsid w:val="00204A71"/>
    <w:rsid w:val="002058D2"/>
    <w:rsid w:val="00210BA6"/>
    <w:rsid w:val="00212789"/>
    <w:rsid w:val="00212E50"/>
    <w:rsid w:val="002146F4"/>
    <w:rsid w:val="00216394"/>
    <w:rsid w:val="002164E3"/>
    <w:rsid w:val="00216926"/>
    <w:rsid w:val="002172C4"/>
    <w:rsid w:val="00220600"/>
    <w:rsid w:val="00222825"/>
    <w:rsid w:val="00222A8B"/>
    <w:rsid w:val="002246F7"/>
    <w:rsid w:val="00225040"/>
    <w:rsid w:val="0022607A"/>
    <w:rsid w:val="002263D9"/>
    <w:rsid w:val="00231C21"/>
    <w:rsid w:val="002349DF"/>
    <w:rsid w:val="002404FF"/>
    <w:rsid w:val="00241F58"/>
    <w:rsid w:val="00245216"/>
    <w:rsid w:val="00245972"/>
    <w:rsid w:val="00247D73"/>
    <w:rsid w:val="00254B54"/>
    <w:rsid w:val="00255AC6"/>
    <w:rsid w:val="002566DB"/>
    <w:rsid w:val="002568FC"/>
    <w:rsid w:val="00256A09"/>
    <w:rsid w:val="00256E42"/>
    <w:rsid w:val="002576EB"/>
    <w:rsid w:val="00261D66"/>
    <w:rsid w:val="00262B5A"/>
    <w:rsid w:val="002635E0"/>
    <w:rsid w:val="002653B6"/>
    <w:rsid w:val="0027391B"/>
    <w:rsid w:val="00280ED3"/>
    <w:rsid w:val="00283669"/>
    <w:rsid w:val="00287BF1"/>
    <w:rsid w:val="00292E22"/>
    <w:rsid w:val="002954BC"/>
    <w:rsid w:val="00296F0A"/>
    <w:rsid w:val="00297A1D"/>
    <w:rsid w:val="002A2A45"/>
    <w:rsid w:val="002B2E65"/>
    <w:rsid w:val="002B79A7"/>
    <w:rsid w:val="002C0F3A"/>
    <w:rsid w:val="002C2C6A"/>
    <w:rsid w:val="002C5195"/>
    <w:rsid w:val="002C5597"/>
    <w:rsid w:val="002D196A"/>
    <w:rsid w:val="002D1C82"/>
    <w:rsid w:val="002D652A"/>
    <w:rsid w:val="002E3492"/>
    <w:rsid w:val="002E4F6F"/>
    <w:rsid w:val="002E7873"/>
    <w:rsid w:val="002E7A96"/>
    <w:rsid w:val="002F153A"/>
    <w:rsid w:val="002F2669"/>
    <w:rsid w:val="002F71FF"/>
    <w:rsid w:val="002F7BCD"/>
    <w:rsid w:val="003024F2"/>
    <w:rsid w:val="00302EEB"/>
    <w:rsid w:val="00303218"/>
    <w:rsid w:val="00303C1A"/>
    <w:rsid w:val="00304DCD"/>
    <w:rsid w:val="0030520E"/>
    <w:rsid w:val="00307C43"/>
    <w:rsid w:val="00312A5C"/>
    <w:rsid w:val="0031787D"/>
    <w:rsid w:val="00317D97"/>
    <w:rsid w:val="00320802"/>
    <w:rsid w:val="00323279"/>
    <w:rsid w:val="00323B38"/>
    <w:rsid w:val="00327414"/>
    <w:rsid w:val="0033145E"/>
    <w:rsid w:val="00332974"/>
    <w:rsid w:val="003357EC"/>
    <w:rsid w:val="00345C1D"/>
    <w:rsid w:val="00346342"/>
    <w:rsid w:val="00347D41"/>
    <w:rsid w:val="003507A7"/>
    <w:rsid w:val="00352884"/>
    <w:rsid w:val="003545B7"/>
    <w:rsid w:val="00355879"/>
    <w:rsid w:val="0035670A"/>
    <w:rsid w:val="00356BEA"/>
    <w:rsid w:val="003653F9"/>
    <w:rsid w:val="0036548B"/>
    <w:rsid w:val="003672A9"/>
    <w:rsid w:val="00370B78"/>
    <w:rsid w:val="0037129A"/>
    <w:rsid w:val="00373E17"/>
    <w:rsid w:val="0037456D"/>
    <w:rsid w:val="00375B2A"/>
    <w:rsid w:val="00376DA7"/>
    <w:rsid w:val="00380F38"/>
    <w:rsid w:val="00384303"/>
    <w:rsid w:val="003863BD"/>
    <w:rsid w:val="00392B43"/>
    <w:rsid w:val="003A2667"/>
    <w:rsid w:val="003A3A0A"/>
    <w:rsid w:val="003A591B"/>
    <w:rsid w:val="003A7E56"/>
    <w:rsid w:val="003B0B73"/>
    <w:rsid w:val="003B1B5F"/>
    <w:rsid w:val="003B71AB"/>
    <w:rsid w:val="003B7B30"/>
    <w:rsid w:val="003C0250"/>
    <w:rsid w:val="003C1265"/>
    <w:rsid w:val="003C168A"/>
    <w:rsid w:val="003C1762"/>
    <w:rsid w:val="003C3F01"/>
    <w:rsid w:val="003C577B"/>
    <w:rsid w:val="003C66A8"/>
    <w:rsid w:val="003D2962"/>
    <w:rsid w:val="003D592A"/>
    <w:rsid w:val="003D5A63"/>
    <w:rsid w:val="003D5CEA"/>
    <w:rsid w:val="003D7BF5"/>
    <w:rsid w:val="003E18CF"/>
    <w:rsid w:val="003E21F2"/>
    <w:rsid w:val="003E455D"/>
    <w:rsid w:val="003F0F7D"/>
    <w:rsid w:val="003F548A"/>
    <w:rsid w:val="003F6004"/>
    <w:rsid w:val="003F69A9"/>
    <w:rsid w:val="003F7077"/>
    <w:rsid w:val="003F761A"/>
    <w:rsid w:val="004011C2"/>
    <w:rsid w:val="00402C8B"/>
    <w:rsid w:val="00402D95"/>
    <w:rsid w:val="0040582C"/>
    <w:rsid w:val="004140AD"/>
    <w:rsid w:val="00414859"/>
    <w:rsid w:val="00417ABE"/>
    <w:rsid w:val="00423894"/>
    <w:rsid w:val="004260E8"/>
    <w:rsid w:val="00426544"/>
    <w:rsid w:val="00426E27"/>
    <w:rsid w:val="004305E4"/>
    <w:rsid w:val="0043247C"/>
    <w:rsid w:val="00432671"/>
    <w:rsid w:val="0043398B"/>
    <w:rsid w:val="00434089"/>
    <w:rsid w:val="00435628"/>
    <w:rsid w:val="00435E94"/>
    <w:rsid w:val="00437152"/>
    <w:rsid w:val="00437C6A"/>
    <w:rsid w:val="004409DC"/>
    <w:rsid w:val="0044252D"/>
    <w:rsid w:val="00445C68"/>
    <w:rsid w:val="00445F92"/>
    <w:rsid w:val="00451DAD"/>
    <w:rsid w:val="00453748"/>
    <w:rsid w:val="00456302"/>
    <w:rsid w:val="004570F3"/>
    <w:rsid w:val="004578A9"/>
    <w:rsid w:val="00460A59"/>
    <w:rsid w:val="004617F5"/>
    <w:rsid w:val="00463CC8"/>
    <w:rsid w:val="004643A0"/>
    <w:rsid w:val="00465794"/>
    <w:rsid w:val="0046598A"/>
    <w:rsid w:val="004674D8"/>
    <w:rsid w:val="00470279"/>
    <w:rsid w:val="004746FC"/>
    <w:rsid w:val="00475DE5"/>
    <w:rsid w:val="00476133"/>
    <w:rsid w:val="004766E2"/>
    <w:rsid w:val="00480BDE"/>
    <w:rsid w:val="004873B0"/>
    <w:rsid w:val="00487CD0"/>
    <w:rsid w:val="00487EBB"/>
    <w:rsid w:val="00494548"/>
    <w:rsid w:val="004A1104"/>
    <w:rsid w:val="004A139C"/>
    <w:rsid w:val="004A1F3C"/>
    <w:rsid w:val="004A28C9"/>
    <w:rsid w:val="004A2F80"/>
    <w:rsid w:val="004A461B"/>
    <w:rsid w:val="004A4D67"/>
    <w:rsid w:val="004A6371"/>
    <w:rsid w:val="004B7E3D"/>
    <w:rsid w:val="004C174F"/>
    <w:rsid w:val="004C3433"/>
    <w:rsid w:val="004C5E2F"/>
    <w:rsid w:val="004C6B43"/>
    <w:rsid w:val="004D2242"/>
    <w:rsid w:val="004D3318"/>
    <w:rsid w:val="004D7335"/>
    <w:rsid w:val="004D7722"/>
    <w:rsid w:val="004E1A65"/>
    <w:rsid w:val="004E5413"/>
    <w:rsid w:val="004E7503"/>
    <w:rsid w:val="004E7D57"/>
    <w:rsid w:val="004F1553"/>
    <w:rsid w:val="004F7EDA"/>
    <w:rsid w:val="005005D9"/>
    <w:rsid w:val="0050225E"/>
    <w:rsid w:val="005048BA"/>
    <w:rsid w:val="0050557A"/>
    <w:rsid w:val="00516AD0"/>
    <w:rsid w:val="005201CF"/>
    <w:rsid w:val="00522F8E"/>
    <w:rsid w:val="00524BCA"/>
    <w:rsid w:val="005259DC"/>
    <w:rsid w:val="00525EEA"/>
    <w:rsid w:val="00526179"/>
    <w:rsid w:val="005330EA"/>
    <w:rsid w:val="005348BE"/>
    <w:rsid w:val="0053623D"/>
    <w:rsid w:val="00537B1E"/>
    <w:rsid w:val="00543C76"/>
    <w:rsid w:val="0054402E"/>
    <w:rsid w:val="00544CFE"/>
    <w:rsid w:val="00546376"/>
    <w:rsid w:val="00547316"/>
    <w:rsid w:val="005502A1"/>
    <w:rsid w:val="00555DD8"/>
    <w:rsid w:val="005569AA"/>
    <w:rsid w:val="00556CAC"/>
    <w:rsid w:val="00557288"/>
    <w:rsid w:val="00560F66"/>
    <w:rsid w:val="00565B27"/>
    <w:rsid w:val="00566057"/>
    <w:rsid w:val="00567316"/>
    <w:rsid w:val="0057384E"/>
    <w:rsid w:val="00574BDB"/>
    <w:rsid w:val="0057687E"/>
    <w:rsid w:val="00577318"/>
    <w:rsid w:val="0058093B"/>
    <w:rsid w:val="00582258"/>
    <w:rsid w:val="005856E3"/>
    <w:rsid w:val="005864F6"/>
    <w:rsid w:val="005916B1"/>
    <w:rsid w:val="005927B4"/>
    <w:rsid w:val="005934C6"/>
    <w:rsid w:val="005936B5"/>
    <w:rsid w:val="00594BEB"/>
    <w:rsid w:val="005A36BA"/>
    <w:rsid w:val="005A3E0F"/>
    <w:rsid w:val="005A4131"/>
    <w:rsid w:val="005A4155"/>
    <w:rsid w:val="005A6D2F"/>
    <w:rsid w:val="005B1A86"/>
    <w:rsid w:val="005B329A"/>
    <w:rsid w:val="005B7B1F"/>
    <w:rsid w:val="005C373C"/>
    <w:rsid w:val="005C4F4C"/>
    <w:rsid w:val="005C4FAB"/>
    <w:rsid w:val="005C58DD"/>
    <w:rsid w:val="005C59E0"/>
    <w:rsid w:val="005C7A71"/>
    <w:rsid w:val="005D03D9"/>
    <w:rsid w:val="005D582E"/>
    <w:rsid w:val="005D5ACC"/>
    <w:rsid w:val="005E0E46"/>
    <w:rsid w:val="005E2940"/>
    <w:rsid w:val="005E3346"/>
    <w:rsid w:val="005E4546"/>
    <w:rsid w:val="005E7056"/>
    <w:rsid w:val="005F0F95"/>
    <w:rsid w:val="005F25C7"/>
    <w:rsid w:val="005F4DA4"/>
    <w:rsid w:val="005F6745"/>
    <w:rsid w:val="00601EA1"/>
    <w:rsid w:val="00602767"/>
    <w:rsid w:val="00604175"/>
    <w:rsid w:val="00610091"/>
    <w:rsid w:val="00614675"/>
    <w:rsid w:val="0061541A"/>
    <w:rsid w:val="00615C5D"/>
    <w:rsid w:val="006171C9"/>
    <w:rsid w:val="006178B0"/>
    <w:rsid w:val="006208A1"/>
    <w:rsid w:val="00621421"/>
    <w:rsid w:val="006304C5"/>
    <w:rsid w:val="00632151"/>
    <w:rsid w:val="00632CFE"/>
    <w:rsid w:val="00636F84"/>
    <w:rsid w:val="00637449"/>
    <w:rsid w:val="006377FF"/>
    <w:rsid w:val="006404D9"/>
    <w:rsid w:val="0064224A"/>
    <w:rsid w:val="00642C10"/>
    <w:rsid w:val="006434F1"/>
    <w:rsid w:val="00644978"/>
    <w:rsid w:val="0065099C"/>
    <w:rsid w:val="006513C4"/>
    <w:rsid w:val="0065193E"/>
    <w:rsid w:val="00652D6B"/>
    <w:rsid w:val="00652D6F"/>
    <w:rsid w:val="006533E6"/>
    <w:rsid w:val="00653992"/>
    <w:rsid w:val="006564EC"/>
    <w:rsid w:val="00657948"/>
    <w:rsid w:val="00660C26"/>
    <w:rsid w:val="00662112"/>
    <w:rsid w:val="0066610D"/>
    <w:rsid w:val="006671F8"/>
    <w:rsid w:val="0067003E"/>
    <w:rsid w:val="006716C8"/>
    <w:rsid w:val="00674B93"/>
    <w:rsid w:val="00675D80"/>
    <w:rsid w:val="00675E16"/>
    <w:rsid w:val="00676549"/>
    <w:rsid w:val="00676C4C"/>
    <w:rsid w:val="00680172"/>
    <w:rsid w:val="00680BFE"/>
    <w:rsid w:val="00680D1D"/>
    <w:rsid w:val="00682245"/>
    <w:rsid w:val="00682EB7"/>
    <w:rsid w:val="0068427A"/>
    <w:rsid w:val="00686AA2"/>
    <w:rsid w:val="006901E8"/>
    <w:rsid w:val="00692E6C"/>
    <w:rsid w:val="00692E9D"/>
    <w:rsid w:val="0069424C"/>
    <w:rsid w:val="006977BD"/>
    <w:rsid w:val="006A5372"/>
    <w:rsid w:val="006A555F"/>
    <w:rsid w:val="006A69A3"/>
    <w:rsid w:val="006B26AF"/>
    <w:rsid w:val="006B4350"/>
    <w:rsid w:val="006B4655"/>
    <w:rsid w:val="006B503D"/>
    <w:rsid w:val="006B59FD"/>
    <w:rsid w:val="006B66DE"/>
    <w:rsid w:val="006C18C6"/>
    <w:rsid w:val="006C2924"/>
    <w:rsid w:val="006C5C09"/>
    <w:rsid w:val="006D11A0"/>
    <w:rsid w:val="006D1AE1"/>
    <w:rsid w:val="006D319C"/>
    <w:rsid w:val="006D43E6"/>
    <w:rsid w:val="006D71BF"/>
    <w:rsid w:val="006D7289"/>
    <w:rsid w:val="006E286A"/>
    <w:rsid w:val="006E2F46"/>
    <w:rsid w:val="006E537A"/>
    <w:rsid w:val="006F1471"/>
    <w:rsid w:val="006F66AE"/>
    <w:rsid w:val="00700107"/>
    <w:rsid w:val="007001AD"/>
    <w:rsid w:val="007003FD"/>
    <w:rsid w:val="00701168"/>
    <w:rsid w:val="0070167C"/>
    <w:rsid w:val="0070208E"/>
    <w:rsid w:val="00704229"/>
    <w:rsid w:val="00704347"/>
    <w:rsid w:val="00704951"/>
    <w:rsid w:val="007067BC"/>
    <w:rsid w:val="007073AB"/>
    <w:rsid w:val="00710439"/>
    <w:rsid w:val="00710CEB"/>
    <w:rsid w:val="00713F77"/>
    <w:rsid w:val="00715BDB"/>
    <w:rsid w:val="00721C76"/>
    <w:rsid w:val="00724B5C"/>
    <w:rsid w:val="00726F55"/>
    <w:rsid w:val="00727367"/>
    <w:rsid w:val="00727E19"/>
    <w:rsid w:val="0073017C"/>
    <w:rsid w:val="00731247"/>
    <w:rsid w:val="00731B0A"/>
    <w:rsid w:val="0073262A"/>
    <w:rsid w:val="007335E3"/>
    <w:rsid w:val="00733F9C"/>
    <w:rsid w:val="00734D24"/>
    <w:rsid w:val="00737DBD"/>
    <w:rsid w:val="007448F2"/>
    <w:rsid w:val="0074596C"/>
    <w:rsid w:val="00751E7A"/>
    <w:rsid w:val="0075332D"/>
    <w:rsid w:val="00753F83"/>
    <w:rsid w:val="00754EA9"/>
    <w:rsid w:val="007557CA"/>
    <w:rsid w:val="00755A59"/>
    <w:rsid w:val="00756CB8"/>
    <w:rsid w:val="0075766B"/>
    <w:rsid w:val="00762781"/>
    <w:rsid w:val="00762B0B"/>
    <w:rsid w:val="00764902"/>
    <w:rsid w:val="00767DAC"/>
    <w:rsid w:val="00771DE4"/>
    <w:rsid w:val="00772FB6"/>
    <w:rsid w:val="00773A7B"/>
    <w:rsid w:val="00776629"/>
    <w:rsid w:val="0078093D"/>
    <w:rsid w:val="00780E34"/>
    <w:rsid w:val="00784028"/>
    <w:rsid w:val="007849AC"/>
    <w:rsid w:val="00785F34"/>
    <w:rsid w:val="00787EBC"/>
    <w:rsid w:val="00791A59"/>
    <w:rsid w:val="00791D03"/>
    <w:rsid w:val="0079232D"/>
    <w:rsid w:val="007925F1"/>
    <w:rsid w:val="0079414E"/>
    <w:rsid w:val="00794188"/>
    <w:rsid w:val="00796012"/>
    <w:rsid w:val="0079713F"/>
    <w:rsid w:val="007A1F8A"/>
    <w:rsid w:val="007A5335"/>
    <w:rsid w:val="007A7D10"/>
    <w:rsid w:val="007B25FC"/>
    <w:rsid w:val="007B29C7"/>
    <w:rsid w:val="007B45F1"/>
    <w:rsid w:val="007B57F1"/>
    <w:rsid w:val="007B5AED"/>
    <w:rsid w:val="007C565D"/>
    <w:rsid w:val="007C6F26"/>
    <w:rsid w:val="007D178C"/>
    <w:rsid w:val="007D3644"/>
    <w:rsid w:val="007D7897"/>
    <w:rsid w:val="007E6ACF"/>
    <w:rsid w:val="007F04DD"/>
    <w:rsid w:val="007F0798"/>
    <w:rsid w:val="007F1325"/>
    <w:rsid w:val="007F57D4"/>
    <w:rsid w:val="00801E92"/>
    <w:rsid w:val="008025BD"/>
    <w:rsid w:val="0080561B"/>
    <w:rsid w:val="0080705F"/>
    <w:rsid w:val="00807EF1"/>
    <w:rsid w:val="00810F6F"/>
    <w:rsid w:val="00811113"/>
    <w:rsid w:val="008133F4"/>
    <w:rsid w:val="0081353C"/>
    <w:rsid w:val="008142E0"/>
    <w:rsid w:val="008149C9"/>
    <w:rsid w:val="008149F0"/>
    <w:rsid w:val="00817998"/>
    <w:rsid w:val="008202B4"/>
    <w:rsid w:val="0082438D"/>
    <w:rsid w:val="00824674"/>
    <w:rsid w:val="008256EE"/>
    <w:rsid w:val="00826A08"/>
    <w:rsid w:val="00826DC4"/>
    <w:rsid w:val="00826EF1"/>
    <w:rsid w:val="00826FD6"/>
    <w:rsid w:val="008270A4"/>
    <w:rsid w:val="00831544"/>
    <w:rsid w:val="00832E48"/>
    <w:rsid w:val="00837BBE"/>
    <w:rsid w:val="0084222D"/>
    <w:rsid w:val="00842EB3"/>
    <w:rsid w:val="00843F10"/>
    <w:rsid w:val="008442AC"/>
    <w:rsid w:val="00845A8F"/>
    <w:rsid w:val="00845C33"/>
    <w:rsid w:val="00846969"/>
    <w:rsid w:val="008509CB"/>
    <w:rsid w:val="00851D0F"/>
    <w:rsid w:val="00853013"/>
    <w:rsid w:val="00853734"/>
    <w:rsid w:val="00854A2A"/>
    <w:rsid w:val="0087091F"/>
    <w:rsid w:val="0088000B"/>
    <w:rsid w:val="00880B7F"/>
    <w:rsid w:val="008820E3"/>
    <w:rsid w:val="008847FC"/>
    <w:rsid w:val="00885CC0"/>
    <w:rsid w:val="008900DE"/>
    <w:rsid w:val="00891909"/>
    <w:rsid w:val="0089244B"/>
    <w:rsid w:val="008946F6"/>
    <w:rsid w:val="008A0652"/>
    <w:rsid w:val="008A2208"/>
    <w:rsid w:val="008A2574"/>
    <w:rsid w:val="008A2C23"/>
    <w:rsid w:val="008A3081"/>
    <w:rsid w:val="008A39C2"/>
    <w:rsid w:val="008A58A6"/>
    <w:rsid w:val="008B16D5"/>
    <w:rsid w:val="008B1E61"/>
    <w:rsid w:val="008B3ED1"/>
    <w:rsid w:val="008B6EAB"/>
    <w:rsid w:val="008B74EB"/>
    <w:rsid w:val="008C02AB"/>
    <w:rsid w:val="008D1042"/>
    <w:rsid w:val="008D2CE1"/>
    <w:rsid w:val="008D325E"/>
    <w:rsid w:val="008D4E35"/>
    <w:rsid w:val="008D5287"/>
    <w:rsid w:val="008E06B1"/>
    <w:rsid w:val="008E25A2"/>
    <w:rsid w:val="008E2862"/>
    <w:rsid w:val="008E5352"/>
    <w:rsid w:val="008F1863"/>
    <w:rsid w:val="008F3BB8"/>
    <w:rsid w:val="008F6800"/>
    <w:rsid w:val="00900E1E"/>
    <w:rsid w:val="00907870"/>
    <w:rsid w:val="00912C6A"/>
    <w:rsid w:val="009137F8"/>
    <w:rsid w:val="009138D0"/>
    <w:rsid w:val="0091587C"/>
    <w:rsid w:val="00915BF1"/>
    <w:rsid w:val="00920DE8"/>
    <w:rsid w:val="00920E50"/>
    <w:rsid w:val="00922928"/>
    <w:rsid w:val="00926E58"/>
    <w:rsid w:val="009275F6"/>
    <w:rsid w:val="00930218"/>
    <w:rsid w:val="00930B27"/>
    <w:rsid w:val="009343A3"/>
    <w:rsid w:val="00935540"/>
    <w:rsid w:val="00937D2E"/>
    <w:rsid w:val="00941411"/>
    <w:rsid w:val="00942686"/>
    <w:rsid w:val="00942D34"/>
    <w:rsid w:val="00942E77"/>
    <w:rsid w:val="00945A47"/>
    <w:rsid w:val="0095266F"/>
    <w:rsid w:val="00952A23"/>
    <w:rsid w:val="009565A3"/>
    <w:rsid w:val="00957E8D"/>
    <w:rsid w:val="009605ED"/>
    <w:rsid w:val="00960705"/>
    <w:rsid w:val="00966427"/>
    <w:rsid w:val="00972E59"/>
    <w:rsid w:val="00980EDD"/>
    <w:rsid w:val="00984490"/>
    <w:rsid w:val="00985F57"/>
    <w:rsid w:val="00986897"/>
    <w:rsid w:val="00990ACA"/>
    <w:rsid w:val="00991472"/>
    <w:rsid w:val="00992FE0"/>
    <w:rsid w:val="009951AB"/>
    <w:rsid w:val="00997A9C"/>
    <w:rsid w:val="009A13B0"/>
    <w:rsid w:val="009A29E6"/>
    <w:rsid w:val="009A394B"/>
    <w:rsid w:val="009A42B6"/>
    <w:rsid w:val="009A5D47"/>
    <w:rsid w:val="009B1FB0"/>
    <w:rsid w:val="009B374C"/>
    <w:rsid w:val="009B4665"/>
    <w:rsid w:val="009B4B6B"/>
    <w:rsid w:val="009C3FCF"/>
    <w:rsid w:val="009C50D0"/>
    <w:rsid w:val="009C6DCC"/>
    <w:rsid w:val="009D1A98"/>
    <w:rsid w:val="009D324A"/>
    <w:rsid w:val="009D54AA"/>
    <w:rsid w:val="009D6CB8"/>
    <w:rsid w:val="009E0744"/>
    <w:rsid w:val="009E13DC"/>
    <w:rsid w:val="009E5D91"/>
    <w:rsid w:val="009E69E1"/>
    <w:rsid w:val="009E7F05"/>
    <w:rsid w:val="009F1127"/>
    <w:rsid w:val="009F1292"/>
    <w:rsid w:val="009F31D5"/>
    <w:rsid w:val="009F33C6"/>
    <w:rsid w:val="009F5548"/>
    <w:rsid w:val="009F7323"/>
    <w:rsid w:val="009F7698"/>
    <w:rsid w:val="00A01440"/>
    <w:rsid w:val="00A02253"/>
    <w:rsid w:val="00A0301F"/>
    <w:rsid w:val="00A056C8"/>
    <w:rsid w:val="00A127B7"/>
    <w:rsid w:val="00A144B6"/>
    <w:rsid w:val="00A14AF4"/>
    <w:rsid w:val="00A15848"/>
    <w:rsid w:val="00A20182"/>
    <w:rsid w:val="00A2062A"/>
    <w:rsid w:val="00A23005"/>
    <w:rsid w:val="00A245ED"/>
    <w:rsid w:val="00A30F2A"/>
    <w:rsid w:val="00A34211"/>
    <w:rsid w:val="00A35555"/>
    <w:rsid w:val="00A3719C"/>
    <w:rsid w:val="00A37CB2"/>
    <w:rsid w:val="00A41857"/>
    <w:rsid w:val="00A423F1"/>
    <w:rsid w:val="00A42F92"/>
    <w:rsid w:val="00A4385B"/>
    <w:rsid w:val="00A440D1"/>
    <w:rsid w:val="00A448E3"/>
    <w:rsid w:val="00A452A3"/>
    <w:rsid w:val="00A472E0"/>
    <w:rsid w:val="00A51136"/>
    <w:rsid w:val="00A51B49"/>
    <w:rsid w:val="00A53A0C"/>
    <w:rsid w:val="00A54236"/>
    <w:rsid w:val="00A60E9E"/>
    <w:rsid w:val="00A63EA2"/>
    <w:rsid w:val="00A65C51"/>
    <w:rsid w:val="00A66BAF"/>
    <w:rsid w:val="00A708ED"/>
    <w:rsid w:val="00A7093B"/>
    <w:rsid w:val="00A70C57"/>
    <w:rsid w:val="00A713EA"/>
    <w:rsid w:val="00A715C9"/>
    <w:rsid w:val="00A71BEC"/>
    <w:rsid w:val="00A72159"/>
    <w:rsid w:val="00A727D1"/>
    <w:rsid w:val="00A778B3"/>
    <w:rsid w:val="00A80FCC"/>
    <w:rsid w:val="00A83C11"/>
    <w:rsid w:val="00A8494D"/>
    <w:rsid w:val="00A85628"/>
    <w:rsid w:val="00A8634D"/>
    <w:rsid w:val="00A911D1"/>
    <w:rsid w:val="00A91A0B"/>
    <w:rsid w:val="00A926D9"/>
    <w:rsid w:val="00A9376D"/>
    <w:rsid w:val="00A94F33"/>
    <w:rsid w:val="00A96663"/>
    <w:rsid w:val="00A97E74"/>
    <w:rsid w:val="00AA093A"/>
    <w:rsid w:val="00AA13F4"/>
    <w:rsid w:val="00AA354A"/>
    <w:rsid w:val="00AA56DB"/>
    <w:rsid w:val="00AA5F70"/>
    <w:rsid w:val="00AB4E9D"/>
    <w:rsid w:val="00AB6597"/>
    <w:rsid w:val="00AB7DDF"/>
    <w:rsid w:val="00AC171D"/>
    <w:rsid w:val="00AC18E9"/>
    <w:rsid w:val="00AC2475"/>
    <w:rsid w:val="00AC285B"/>
    <w:rsid w:val="00AC58CD"/>
    <w:rsid w:val="00AC5E36"/>
    <w:rsid w:val="00AC6C24"/>
    <w:rsid w:val="00AC7C72"/>
    <w:rsid w:val="00AD254B"/>
    <w:rsid w:val="00AD2D7C"/>
    <w:rsid w:val="00AD3374"/>
    <w:rsid w:val="00AD4971"/>
    <w:rsid w:val="00AD4ECC"/>
    <w:rsid w:val="00AD596F"/>
    <w:rsid w:val="00AE565A"/>
    <w:rsid w:val="00AE6A7B"/>
    <w:rsid w:val="00AF21DA"/>
    <w:rsid w:val="00AF28D5"/>
    <w:rsid w:val="00B01514"/>
    <w:rsid w:val="00B02E9D"/>
    <w:rsid w:val="00B11199"/>
    <w:rsid w:val="00B11D8E"/>
    <w:rsid w:val="00B13660"/>
    <w:rsid w:val="00B145F5"/>
    <w:rsid w:val="00B14646"/>
    <w:rsid w:val="00B156AC"/>
    <w:rsid w:val="00B17D93"/>
    <w:rsid w:val="00B2288A"/>
    <w:rsid w:val="00B242F5"/>
    <w:rsid w:val="00B276D1"/>
    <w:rsid w:val="00B300F6"/>
    <w:rsid w:val="00B30981"/>
    <w:rsid w:val="00B315D0"/>
    <w:rsid w:val="00B3163A"/>
    <w:rsid w:val="00B32C7D"/>
    <w:rsid w:val="00B3427F"/>
    <w:rsid w:val="00B367F6"/>
    <w:rsid w:val="00B3730E"/>
    <w:rsid w:val="00B377E5"/>
    <w:rsid w:val="00B411B7"/>
    <w:rsid w:val="00B4131F"/>
    <w:rsid w:val="00B41FE8"/>
    <w:rsid w:val="00B42D0D"/>
    <w:rsid w:val="00B43426"/>
    <w:rsid w:val="00B45CC0"/>
    <w:rsid w:val="00B46C31"/>
    <w:rsid w:val="00B46F4F"/>
    <w:rsid w:val="00B5348E"/>
    <w:rsid w:val="00B53F47"/>
    <w:rsid w:val="00B54484"/>
    <w:rsid w:val="00B55B64"/>
    <w:rsid w:val="00B5699C"/>
    <w:rsid w:val="00B60277"/>
    <w:rsid w:val="00B606A4"/>
    <w:rsid w:val="00B62F86"/>
    <w:rsid w:val="00B63E3A"/>
    <w:rsid w:val="00B70726"/>
    <w:rsid w:val="00B711CD"/>
    <w:rsid w:val="00B71D07"/>
    <w:rsid w:val="00B725DB"/>
    <w:rsid w:val="00B72752"/>
    <w:rsid w:val="00B74853"/>
    <w:rsid w:val="00B75860"/>
    <w:rsid w:val="00B760EA"/>
    <w:rsid w:val="00B812C3"/>
    <w:rsid w:val="00B82E12"/>
    <w:rsid w:val="00B84F56"/>
    <w:rsid w:val="00B86190"/>
    <w:rsid w:val="00B86BDA"/>
    <w:rsid w:val="00B86E23"/>
    <w:rsid w:val="00B879A6"/>
    <w:rsid w:val="00B919E2"/>
    <w:rsid w:val="00B95721"/>
    <w:rsid w:val="00B963BE"/>
    <w:rsid w:val="00BA065C"/>
    <w:rsid w:val="00BA137A"/>
    <w:rsid w:val="00BA16D2"/>
    <w:rsid w:val="00BA3372"/>
    <w:rsid w:val="00BA55B3"/>
    <w:rsid w:val="00BB0217"/>
    <w:rsid w:val="00BB3D16"/>
    <w:rsid w:val="00BB44B4"/>
    <w:rsid w:val="00BB5C9D"/>
    <w:rsid w:val="00BB674D"/>
    <w:rsid w:val="00BB68FA"/>
    <w:rsid w:val="00BB7D3B"/>
    <w:rsid w:val="00BC4A90"/>
    <w:rsid w:val="00BC4C67"/>
    <w:rsid w:val="00BC77EC"/>
    <w:rsid w:val="00BC7ED1"/>
    <w:rsid w:val="00BD2418"/>
    <w:rsid w:val="00BD4236"/>
    <w:rsid w:val="00BD4B5F"/>
    <w:rsid w:val="00BD588F"/>
    <w:rsid w:val="00BD7BD8"/>
    <w:rsid w:val="00BE1271"/>
    <w:rsid w:val="00BE20CD"/>
    <w:rsid w:val="00BE2772"/>
    <w:rsid w:val="00BF0313"/>
    <w:rsid w:val="00BF2007"/>
    <w:rsid w:val="00BF44A1"/>
    <w:rsid w:val="00BF7117"/>
    <w:rsid w:val="00C02F17"/>
    <w:rsid w:val="00C0750C"/>
    <w:rsid w:val="00C10329"/>
    <w:rsid w:val="00C1083E"/>
    <w:rsid w:val="00C1132A"/>
    <w:rsid w:val="00C118E4"/>
    <w:rsid w:val="00C130DC"/>
    <w:rsid w:val="00C140B8"/>
    <w:rsid w:val="00C16BEB"/>
    <w:rsid w:val="00C17552"/>
    <w:rsid w:val="00C20083"/>
    <w:rsid w:val="00C214B1"/>
    <w:rsid w:val="00C22BDB"/>
    <w:rsid w:val="00C25BB9"/>
    <w:rsid w:val="00C260AD"/>
    <w:rsid w:val="00C263BA"/>
    <w:rsid w:val="00C338AD"/>
    <w:rsid w:val="00C33D24"/>
    <w:rsid w:val="00C35792"/>
    <w:rsid w:val="00C3632D"/>
    <w:rsid w:val="00C43544"/>
    <w:rsid w:val="00C43613"/>
    <w:rsid w:val="00C4556D"/>
    <w:rsid w:val="00C47AF6"/>
    <w:rsid w:val="00C50EDC"/>
    <w:rsid w:val="00C5292B"/>
    <w:rsid w:val="00C55212"/>
    <w:rsid w:val="00C56510"/>
    <w:rsid w:val="00C57BEB"/>
    <w:rsid w:val="00C57E6A"/>
    <w:rsid w:val="00C57E90"/>
    <w:rsid w:val="00C60401"/>
    <w:rsid w:val="00C630DB"/>
    <w:rsid w:val="00C65F96"/>
    <w:rsid w:val="00C66B54"/>
    <w:rsid w:val="00C735CD"/>
    <w:rsid w:val="00C7375E"/>
    <w:rsid w:val="00C762E0"/>
    <w:rsid w:val="00C776C3"/>
    <w:rsid w:val="00C82193"/>
    <w:rsid w:val="00C82A8B"/>
    <w:rsid w:val="00C848FE"/>
    <w:rsid w:val="00C859B8"/>
    <w:rsid w:val="00C861EF"/>
    <w:rsid w:val="00C864E4"/>
    <w:rsid w:val="00C867EE"/>
    <w:rsid w:val="00C91889"/>
    <w:rsid w:val="00C92140"/>
    <w:rsid w:val="00C9241D"/>
    <w:rsid w:val="00C929EE"/>
    <w:rsid w:val="00C9385E"/>
    <w:rsid w:val="00C96409"/>
    <w:rsid w:val="00C97135"/>
    <w:rsid w:val="00C9742F"/>
    <w:rsid w:val="00C977A9"/>
    <w:rsid w:val="00CA18BC"/>
    <w:rsid w:val="00CA305B"/>
    <w:rsid w:val="00CA5EF7"/>
    <w:rsid w:val="00CB0635"/>
    <w:rsid w:val="00CB3E5B"/>
    <w:rsid w:val="00CB56DE"/>
    <w:rsid w:val="00CC1EB1"/>
    <w:rsid w:val="00CC4DEB"/>
    <w:rsid w:val="00CC5E07"/>
    <w:rsid w:val="00CC7A2A"/>
    <w:rsid w:val="00CD261A"/>
    <w:rsid w:val="00CD2C7F"/>
    <w:rsid w:val="00CD484E"/>
    <w:rsid w:val="00CD7A8F"/>
    <w:rsid w:val="00CD7E92"/>
    <w:rsid w:val="00CE0221"/>
    <w:rsid w:val="00CE231B"/>
    <w:rsid w:val="00CE4C9D"/>
    <w:rsid w:val="00CE4EF5"/>
    <w:rsid w:val="00CE54F9"/>
    <w:rsid w:val="00CE5D60"/>
    <w:rsid w:val="00CE7EE3"/>
    <w:rsid w:val="00CF1F73"/>
    <w:rsid w:val="00CF247E"/>
    <w:rsid w:val="00CF2CD9"/>
    <w:rsid w:val="00CF2E48"/>
    <w:rsid w:val="00CF30B9"/>
    <w:rsid w:val="00CF3507"/>
    <w:rsid w:val="00CF3A92"/>
    <w:rsid w:val="00CF54EF"/>
    <w:rsid w:val="00CF5B4F"/>
    <w:rsid w:val="00CF5FE8"/>
    <w:rsid w:val="00CF6A53"/>
    <w:rsid w:val="00CF751E"/>
    <w:rsid w:val="00CF7911"/>
    <w:rsid w:val="00CF7EC8"/>
    <w:rsid w:val="00D0284B"/>
    <w:rsid w:val="00D02A03"/>
    <w:rsid w:val="00D03B94"/>
    <w:rsid w:val="00D05195"/>
    <w:rsid w:val="00D064B8"/>
    <w:rsid w:val="00D078CF"/>
    <w:rsid w:val="00D103FD"/>
    <w:rsid w:val="00D149AE"/>
    <w:rsid w:val="00D1609C"/>
    <w:rsid w:val="00D218CF"/>
    <w:rsid w:val="00D22752"/>
    <w:rsid w:val="00D22B24"/>
    <w:rsid w:val="00D23389"/>
    <w:rsid w:val="00D23751"/>
    <w:rsid w:val="00D2788E"/>
    <w:rsid w:val="00D27915"/>
    <w:rsid w:val="00D3009E"/>
    <w:rsid w:val="00D3239F"/>
    <w:rsid w:val="00D325AB"/>
    <w:rsid w:val="00D369C8"/>
    <w:rsid w:val="00D37B48"/>
    <w:rsid w:val="00D42608"/>
    <w:rsid w:val="00D4363E"/>
    <w:rsid w:val="00D473C3"/>
    <w:rsid w:val="00D53E4F"/>
    <w:rsid w:val="00D55A11"/>
    <w:rsid w:val="00D55C55"/>
    <w:rsid w:val="00D605E1"/>
    <w:rsid w:val="00D60D7B"/>
    <w:rsid w:val="00D65BDC"/>
    <w:rsid w:val="00D662C6"/>
    <w:rsid w:val="00D6784F"/>
    <w:rsid w:val="00D72006"/>
    <w:rsid w:val="00D733D4"/>
    <w:rsid w:val="00D742EF"/>
    <w:rsid w:val="00D74463"/>
    <w:rsid w:val="00D77263"/>
    <w:rsid w:val="00D7790A"/>
    <w:rsid w:val="00D80BE1"/>
    <w:rsid w:val="00D80CED"/>
    <w:rsid w:val="00D82D3A"/>
    <w:rsid w:val="00D83C7D"/>
    <w:rsid w:val="00D83FBF"/>
    <w:rsid w:val="00D84333"/>
    <w:rsid w:val="00D848B4"/>
    <w:rsid w:val="00D84C74"/>
    <w:rsid w:val="00D85C1C"/>
    <w:rsid w:val="00D86D5C"/>
    <w:rsid w:val="00D875A0"/>
    <w:rsid w:val="00D90863"/>
    <w:rsid w:val="00D91572"/>
    <w:rsid w:val="00D9167F"/>
    <w:rsid w:val="00D94F44"/>
    <w:rsid w:val="00D96317"/>
    <w:rsid w:val="00D976EB"/>
    <w:rsid w:val="00DA1D90"/>
    <w:rsid w:val="00DA4509"/>
    <w:rsid w:val="00DA5011"/>
    <w:rsid w:val="00DA5676"/>
    <w:rsid w:val="00DA58B9"/>
    <w:rsid w:val="00DA61F9"/>
    <w:rsid w:val="00DB3CF3"/>
    <w:rsid w:val="00DB3FFA"/>
    <w:rsid w:val="00DB46A6"/>
    <w:rsid w:val="00DB5565"/>
    <w:rsid w:val="00DC207A"/>
    <w:rsid w:val="00DC23E0"/>
    <w:rsid w:val="00DC245C"/>
    <w:rsid w:val="00DC3482"/>
    <w:rsid w:val="00DC68D5"/>
    <w:rsid w:val="00DC6A66"/>
    <w:rsid w:val="00DD1ACB"/>
    <w:rsid w:val="00DD41C9"/>
    <w:rsid w:val="00DD5F8F"/>
    <w:rsid w:val="00DD604D"/>
    <w:rsid w:val="00DD70D3"/>
    <w:rsid w:val="00DE3026"/>
    <w:rsid w:val="00DE6B1C"/>
    <w:rsid w:val="00DF2A46"/>
    <w:rsid w:val="00DF3E03"/>
    <w:rsid w:val="00DF49E4"/>
    <w:rsid w:val="00DF5772"/>
    <w:rsid w:val="00DF6151"/>
    <w:rsid w:val="00E000E7"/>
    <w:rsid w:val="00E01492"/>
    <w:rsid w:val="00E06A25"/>
    <w:rsid w:val="00E0726A"/>
    <w:rsid w:val="00E111EA"/>
    <w:rsid w:val="00E1132C"/>
    <w:rsid w:val="00E15141"/>
    <w:rsid w:val="00E228C0"/>
    <w:rsid w:val="00E22EEC"/>
    <w:rsid w:val="00E304D3"/>
    <w:rsid w:val="00E3199C"/>
    <w:rsid w:val="00E31F1D"/>
    <w:rsid w:val="00E35F11"/>
    <w:rsid w:val="00E36AFA"/>
    <w:rsid w:val="00E40ECC"/>
    <w:rsid w:val="00E436EE"/>
    <w:rsid w:val="00E455F0"/>
    <w:rsid w:val="00E45A38"/>
    <w:rsid w:val="00E46190"/>
    <w:rsid w:val="00E50C66"/>
    <w:rsid w:val="00E53678"/>
    <w:rsid w:val="00E54D4C"/>
    <w:rsid w:val="00E6034D"/>
    <w:rsid w:val="00E603B0"/>
    <w:rsid w:val="00E60D04"/>
    <w:rsid w:val="00E62647"/>
    <w:rsid w:val="00E6373D"/>
    <w:rsid w:val="00E70189"/>
    <w:rsid w:val="00E705B2"/>
    <w:rsid w:val="00E707C0"/>
    <w:rsid w:val="00E708D9"/>
    <w:rsid w:val="00E727FB"/>
    <w:rsid w:val="00E737CA"/>
    <w:rsid w:val="00E765C1"/>
    <w:rsid w:val="00E80003"/>
    <w:rsid w:val="00E83545"/>
    <w:rsid w:val="00E93748"/>
    <w:rsid w:val="00E97FAC"/>
    <w:rsid w:val="00EA15A5"/>
    <w:rsid w:val="00EA469A"/>
    <w:rsid w:val="00EA7FD9"/>
    <w:rsid w:val="00EB0281"/>
    <w:rsid w:val="00EB418C"/>
    <w:rsid w:val="00EB4833"/>
    <w:rsid w:val="00EB4A34"/>
    <w:rsid w:val="00EC3053"/>
    <w:rsid w:val="00EC4E86"/>
    <w:rsid w:val="00EC613D"/>
    <w:rsid w:val="00ED110B"/>
    <w:rsid w:val="00ED1EF6"/>
    <w:rsid w:val="00ED28C8"/>
    <w:rsid w:val="00ED3B1A"/>
    <w:rsid w:val="00ED6821"/>
    <w:rsid w:val="00EE48F0"/>
    <w:rsid w:val="00EE6467"/>
    <w:rsid w:val="00EE6EB2"/>
    <w:rsid w:val="00EF4422"/>
    <w:rsid w:val="00EF6592"/>
    <w:rsid w:val="00EF6D58"/>
    <w:rsid w:val="00F0055D"/>
    <w:rsid w:val="00F039E4"/>
    <w:rsid w:val="00F03CE0"/>
    <w:rsid w:val="00F04628"/>
    <w:rsid w:val="00F0473F"/>
    <w:rsid w:val="00F04958"/>
    <w:rsid w:val="00F04BBE"/>
    <w:rsid w:val="00F060AA"/>
    <w:rsid w:val="00F07343"/>
    <w:rsid w:val="00F07B90"/>
    <w:rsid w:val="00F14AF2"/>
    <w:rsid w:val="00F159C5"/>
    <w:rsid w:val="00F17972"/>
    <w:rsid w:val="00F2053C"/>
    <w:rsid w:val="00F2614D"/>
    <w:rsid w:val="00F2749B"/>
    <w:rsid w:val="00F3091B"/>
    <w:rsid w:val="00F30A7C"/>
    <w:rsid w:val="00F34210"/>
    <w:rsid w:val="00F371A0"/>
    <w:rsid w:val="00F37CBD"/>
    <w:rsid w:val="00F37FE4"/>
    <w:rsid w:val="00F4012F"/>
    <w:rsid w:val="00F40D44"/>
    <w:rsid w:val="00F42B28"/>
    <w:rsid w:val="00F45C32"/>
    <w:rsid w:val="00F45CDF"/>
    <w:rsid w:val="00F47AC3"/>
    <w:rsid w:val="00F47EFA"/>
    <w:rsid w:val="00F5448F"/>
    <w:rsid w:val="00F54BAF"/>
    <w:rsid w:val="00F54C5E"/>
    <w:rsid w:val="00F57F44"/>
    <w:rsid w:val="00F611BC"/>
    <w:rsid w:val="00F61734"/>
    <w:rsid w:val="00F62170"/>
    <w:rsid w:val="00F6368F"/>
    <w:rsid w:val="00F64700"/>
    <w:rsid w:val="00F65293"/>
    <w:rsid w:val="00F65837"/>
    <w:rsid w:val="00F65F30"/>
    <w:rsid w:val="00F6758D"/>
    <w:rsid w:val="00F71748"/>
    <w:rsid w:val="00F7261E"/>
    <w:rsid w:val="00F73050"/>
    <w:rsid w:val="00F7688E"/>
    <w:rsid w:val="00F81275"/>
    <w:rsid w:val="00F81AF6"/>
    <w:rsid w:val="00F826AC"/>
    <w:rsid w:val="00F840EF"/>
    <w:rsid w:val="00F85EAB"/>
    <w:rsid w:val="00F86BDA"/>
    <w:rsid w:val="00F9103A"/>
    <w:rsid w:val="00F941CA"/>
    <w:rsid w:val="00F9461E"/>
    <w:rsid w:val="00F94926"/>
    <w:rsid w:val="00F95299"/>
    <w:rsid w:val="00F95C3D"/>
    <w:rsid w:val="00FA29C6"/>
    <w:rsid w:val="00FA604A"/>
    <w:rsid w:val="00FA66DC"/>
    <w:rsid w:val="00FB263E"/>
    <w:rsid w:val="00FB398F"/>
    <w:rsid w:val="00FB4667"/>
    <w:rsid w:val="00FB4E71"/>
    <w:rsid w:val="00FB5811"/>
    <w:rsid w:val="00FB5E42"/>
    <w:rsid w:val="00FC095A"/>
    <w:rsid w:val="00FC0BBC"/>
    <w:rsid w:val="00FC1FD7"/>
    <w:rsid w:val="00FC324C"/>
    <w:rsid w:val="00FC4D36"/>
    <w:rsid w:val="00FC57F7"/>
    <w:rsid w:val="00FD689E"/>
    <w:rsid w:val="00FD6BA5"/>
    <w:rsid w:val="00FE3802"/>
    <w:rsid w:val="00FE47A8"/>
    <w:rsid w:val="00FE47B5"/>
    <w:rsid w:val="00FE74B7"/>
    <w:rsid w:val="00FE7D3B"/>
    <w:rsid w:val="00FF0ADA"/>
    <w:rsid w:val="00FF1D03"/>
    <w:rsid w:val="00FF2BE2"/>
    <w:rsid w:val="00FF3581"/>
    <w:rsid w:val="00FF6564"/>
    <w:rsid w:val="00FF734E"/>
    <w:rsid w:val="00FF7B6C"/>
    <w:rsid w:val="341225B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nhideWhenUsed="0" w:uiPriority="99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nhideWhenUsed="0" w:uiPriority="99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link w:val="9"/>
    <w:qFormat/>
    <w:uiPriority w:val="99"/>
    <w:pPr>
      <w:widowControl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4">
    <w:name w:val="Default Paragraph Font"/>
    <w:semiHidden/>
    <w:uiPriority w:val="99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Date"/>
    <w:basedOn w:val="1"/>
    <w:next w:val="1"/>
    <w:link w:val="10"/>
    <w:uiPriority w:val="99"/>
    <w:pPr>
      <w:ind w:left="100" w:leftChars="2500"/>
    </w:pPr>
  </w:style>
  <w:style w:type="character" w:styleId="5">
    <w:name w:val="Strong"/>
    <w:basedOn w:val="4"/>
    <w:qFormat/>
    <w:uiPriority w:val="99"/>
    <w:rPr>
      <w:rFonts w:cs="Times New Roman"/>
      <w:b/>
      <w:bCs/>
    </w:rPr>
  </w:style>
  <w:style w:type="table" w:styleId="7">
    <w:name w:val="Table Grid"/>
    <w:basedOn w:val="6"/>
    <w:uiPriority w:val="99"/>
    <w:pPr>
      <w:widowControl w:val="0"/>
      <w:jc w:val="both"/>
    </w:pPr>
    <w:rPr>
      <w:kern w:val="0"/>
      <w:sz w:val="20"/>
      <w:szCs w:val="20"/>
    </w:r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8">
    <w:name w:val="Char Char Char Char"/>
    <w:basedOn w:val="1"/>
    <w:uiPriority w:val="99"/>
  </w:style>
  <w:style w:type="character" w:customStyle="1" w:styleId="9">
    <w:name w:val="Heading 3 Char"/>
    <w:basedOn w:val="4"/>
    <w:link w:val="2"/>
    <w:semiHidden/>
    <w:locked/>
    <w:uiPriority w:val="99"/>
    <w:rPr>
      <w:rFonts w:cs="Times New Roman"/>
      <w:b/>
      <w:bCs/>
      <w:kern w:val="2"/>
      <w:sz w:val="32"/>
      <w:szCs w:val="32"/>
    </w:rPr>
  </w:style>
  <w:style w:type="character" w:customStyle="1" w:styleId="10">
    <w:name w:val="Date Char"/>
    <w:basedOn w:val="4"/>
    <w:link w:val="3"/>
    <w:semiHidden/>
    <w:locked/>
    <w:uiPriority w:val="99"/>
    <w:rPr>
      <w:rFonts w:cs="Times New Roman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微软中国</Company>
  <Pages>2</Pages>
  <Words>53</Words>
  <Characters>307</Characters>
  <Lines>0</Lines>
  <Paragraphs>0</Paragraphs>
  <TotalTime>0</TotalTime>
  <ScaleCrop>false</ScaleCrop>
  <LinksUpToDate>false</LinksUpToDate>
  <CharactersWithSpaces>0</CharactersWithSpaces>
  <Application>WPS Office 个人版_9.1.0.4985_{F1E327BC-269C-435d-A152-05C5408002CA}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2015-03-04T02:39:00Z</dcterms:created>
  <dc:creator>oempc</dc:creator>
  <cp:lastModifiedBy>Administrator</cp:lastModifiedBy>
  <cp:lastPrinted>2012-04-05T06:38:00Z</cp:lastPrinted>
  <dcterms:modified xsi:type="dcterms:W3CDTF">2015-03-12T07:48:28Z</dcterms:modified>
  <dc:title>关于公开选择评估机构承担二Ｏ一一年第四批矿业权评估项目的通知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2052-9.1.0.4985</vt:lpwstr>
  </property>
</Properties>
</file>